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Normal.dot" TargetMode=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